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436CD" w14:textId="77777777" w:rsidR="00197602" w:rsidRPr="008A753D" w:rsidRDefault="00D70344" w:rsidP="00F12D04">
      <w:pPr>
        <w:pStyle w:val="Objektanker"/>
        <w:rPr>
          <w:sz w:val="12"/>
        </w:rPr>
      </w:pPr>
      <w:r w:rsidRPr="008A753D">
        <w:rPr>
          <w:lang w:bidi="de-DE"/>
        </w:rPr>
        <w:drawing>
          <wp:anchor distT="0" distB="0" distL="114300" distR="114300" simplePos="0" relativeHeight="251663360" behindDoc="0" locked="1" layoutInCell="1" allowOverlap="1" wp14:anchorId="7A911C28" wp14:editId="04C77876">
            <wp:simplePos x="0" y="0"/>
            <wp:positionH relativeFrom="column">
              <wp:posOffset>471805</wp:posOffset>
            </wp:positionH>
            <wp:positionV relativeFrom="paragraph">
              <wp:posOffset>2573020</wp:posOffset>
            </wp:positionV>
            <wp:extent cx="3584575" cy="2686050"/>
            <wp:effectExtent l="0" t="0" r="0" b="635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10"/>
                    <a:stretch>
                      <a:fillRect/>
                    </a:stretch>
                  </pic:blipFill>
                  <pic:spPr bwMode="auto">
                    <a:xfrm>
                      <a:off x="0" y="0"/>
                      <a:ext cx="358457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02" w:rsidRPr="008A753D">
        <w:rPr>
          <w:rFonts w:ascii="Times New Roman" w:eastAsia="Times New Roman" w:hAnsi="Times New Roman" w:cs="Times New Roman"/>
          <w:lang w:bidi="de-DE"/>
        </w:rPr>
        <mc:AlternateContent>
          <mc:Choice Requires="wps">
            <w:drawing>
              <wp:anchor distT="0" distB="0" distL="114300" distR="114300" simplePos="0" relativeHeight="251659264" behindDoc="1" locked="1" layoutInCell="1" allowOverlap="1" wp14:anchorId="02B4D330" wp14:editId="1124D16C">
                <wp:simplePos x="0" y="0"/>
                <wp:positionH relativeFrom="column">
                  <wp:posOffset>4701540</wp:posOffset>
                </wp:positionH>
                <wp:positionV relativeFrom="paragraph">
                  <wp:posOffset>-1033145</wp:posOffset>
                </wp:positionV>
                <wp:extent cx="2856230" cy="10784840"/>
                <wp:effectExtent l="0" t="0" r="1270" b="0"/>
                <wp:wrapNone/>
                <wp:docPr id="11" name="Rechtec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10784840"/>
                        </a:xfrm>
                        <a:prstGeom prst="rect">
                          <a:avLst/>
                        </a:prstGeom>
                        <a:solidFill>
                          <a:schemeClr val="accent6">
                            <a:lumMod val="75000"/>
                            <a:alpha val="10000"/>
                          </a:schemeClr>
                        </a:solidFill>
                        <a:ln>
                          <a:noFill/>
                        </a:ln>
                      </wps:spPr>
                      <wps:txbx>
                        <w:txbxContent>
                          <w:p w14:paraId="51C00FC1" w14:textId="77777777" w:rsidR="00F405CC" w:rsidRDefault="00F405CC" w:rsidP="00F405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4D330" id="Rechteck 11" o:spid="_x0000_s1026" alt="&quot;&quot;" style="position:absolute;margin-left:370.2pt;margin-top:-81.35pt;width:224.9pt;height:84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" fillcolor="#e36c0a [2409]" stroked="f">
                <v:fill opacity="6682f"/>
                <v:textbox>
                  <w:txbxContent>
                    <w:p w14:paraId="51C00FC1" w14:textId="77777777" w:rsidR="00F405CC" w:rsidRDefault="00F405CC" w:rsidP="00F405CC">
                      <w:pPr>
                        <w:jc w:val="center"/>
                      </w:pPr>
                    </w:p>
                  </w:txbxContent>
                </v:textbox>
                <w10:anchorlock/>
              </v:rect>
            </w:pict>
          </mc:Fallback>
        </mc:AlternateContent>
      </w:r>
    </w:p>
    <w:tbl>
      <w:tblPr>
        <w:tblW w:w="5000" w:type="pct"/>
        <w:tblLook w:val="0600" w:firstRow="0" w:lastRow="0" w:firstColumn="0" w:lastColumn="0" w:noHBand="1" w:noVBand="1"/>
      </w:tblPr>
      <w:tblGrid>
        <w:gridCol w:w="6803"/>
        <w:gridCol w:w="697"/>
        <w:gridCol w:w="2966"/>
      </w:tblGrid>
      <w:tr w:rsidR="002719D0" w:rsidRPr="008A753D" w14:paraId="4BBEF2F7" w14:textId="77777777" w:rsidTr="002719D0">
        <w:tc>
          <w:tcPr>
            <w:tcW w:w="3250" w:type="pct"/>
          </w:tcPr>
          <w:p w14:paraId="5667145D" w14:textId="5FCA5C4A" w:rsidR="002719D0" w:rsidRPr="001D0EEF" w:rsidRDefault="00000000" w:rsidP="00BE521F">
            <w:pPr>
              <w:pStyle w:val="Titel"/>
              <w:rPr>
                <w:sz w:val="36"/>
                <w:szCs w:val="36"/>
              </w:rPr>
            </w:pPr>
            <w:sdt>
              <w:sdtPr>
                <w:id w:val="-1448844401"/>
                <w:placeholder>
                  <w:docPart w:val="7549A975378A9F4EB7BCC20C010777B8"/>
                </w:placeholder>
                <w15:appearance w15:val="hidden"/>
              </w:sdtPr>
              <w:sdtEndPr>
                <w:rPr>
                  <w:sz w:val="36"/>
                  <w:szCs w:val="36"/>
                </w:rPr>
              </w:sdtEndPr>
              <w:sdtContent>
                <w:r w:rsidR="00741351" w:rsidRPr="001D0EEF">
                  <w:rPr>
                    <w:sz w:val="36"/>
                    <w:szCs w:val="36"/>
                  </w:rPr>
                  <w:t>PhotoAG für Klassen 5-</w:t>
                </w:r>
                <w:r w:rsidR="002D09B3" w:rsidRPr="001D0EEF">
                  <w:rPr>
                    <w:sz w:val="36"/>
                    <w:szCs w:val="36"/>
                  </w:rPr>
                  <w:t>9</w:t>
                </w:r>
              </w:sdtContent>
            </w:sdt>
            <w:r w:rsidR="00B7283D" w:rsidRPr="001D0EEF">
              <w:rPr>
                <w:sz w:val="36"/>
                <w:szCs w:val="36"/>
                <w:lang w:bidi="de-DE"/>
              </w:rPr>
              <w:t xml:space="preserve"> </w:t>
            </w:r>
          </w:p>
          <w:p w14:paraId="4B850EF9" w14:textId="6FC706E5" w:rsidR="002719D0" w:rsidRPr="008A753D" w:rsidRDefault="00000000" w:rsidP="008A3EBD">
            <w:pPr>
              <w:pStyle w:val="Untertitel"/>
            </w:pPr>
            <w:sdt>
              <w:sdtPr>
                <w:id w:val="1020513911"/>
                <w:placeholder>
                  <w:docPart w:val="28C3A48103B2CE46B312170DFF625F4A"/>
                </w:placeholder>
                <w15:appearance w15:val="hidden"/>
              </w:sdtPr>
              <w:sdtContent>
                <w:r w:rsidR="007F1EA2">
                  <w:t xml:space="preserve">Nutze deine </w:t>
                </w:r>
                <w:proofErr w:type="spellStart"/>
                <w:r w:rsidR="007F1EA2">
                  <w:t>Handykamera</w:t>
                </w:r>
                <w:proofErr w:type="spellEnd"/>
                <w:r w:rsidR="007F1EA2">
                  <w:t xml:space="preserve">! </w:t>
                </w:r>
                <w:r w:rsidR="002D09B3">
                  <w:t>Werde Schulphotograph</w:t>
                </w:r>
              </w:sdtContent>
            </w:sdt>
            <w:r w:rsidR="00E536F7">
              <w:t>!</w:t>
            </w:r>
            <w:r w:rsidR="00E02291">
              <w:t xml:space="preserve"> Gestalte unsere Homepage mit!</w:t>
            </w:r>
          </w:p>
          <w:p w14:paraId="4A9C4278" w14:textId="77777777" w:rsidR="002719D0" w:rsidRPr="008A753D" w:rsidRDefault="002719D0" w:rsidP="008A3EBD">
            <w:r w:rsidRPr="008A753D">
              <w:rPr>
                <w:noProof/>
                <w:lang w:bidi="de-DE"/>
              </w:rPr>
              <mc:AlternateContent>
                <mc:Choice Requires="wps">
                  <w:drawing>
                    <wp:inline distT="0" distB="0" distL="0" distR="0" wp14:anchorId="7266FD27" wp14:editId="740ABAC6">
                      <wp:extent cx="1145540" cy="0"/>
                      <wp:effectExtent l="0" t="19050" r="54610" b="38100"/>
                      <wp:docPr id="10" name="Lini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0"/>
                              </a:xfrm>
                              <a:prstGeom prst="line">
                                <a:avLst/>
                              </a:prstGeom>
                              <a:noFill/>
                              <a:ln w="635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D1659D" id="Linie 13" o:spid="_x0000_s1026" alt="&quot;&quot;" style="visibility:visible;mso-wrap-style:square;mso-left-percent:-10001;mso-top-percent:-10001;mso-position-horizontal:absolute;mso-position-horizontal-relative:char;mso-position-vertical:absolute;mso-position-vertical-relative:line;mso-left-percent:-10001;mso-top-percent:-10001" from="0,0" to="90.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" strokecolor="#231f20" strokeweight="5pt">
                      <w10:anchorlock/>
                    </v:line>
                  </w:pict>
                </mc:Fallback>
              </mc:AlternateContent>
            </w:r>
          </w:p>
        </w:tc>
        <w:tc>
          <w:tcPr>
            <w:tcW w:w="333" w:type="pct"/>
          </w:tcPr>
          <w:p w14:paraId="67AED187" w14:textId="77777777" w:rsidR="002719D0" w:rsidRPr="008A753D" w:rsidRDefault="002719D0"/>
        </w:tc>
        <w:tc>
          <w:tcPr>
            <w:tcW w:w="1417" w:type="pct"/>
          </w:tcPr>
          <w:p w14:paraId="38A92360" w14:textId="27468AD3" w:rsidR="002719D0" w:rsidRPr="008A753D" w:rsidRDefault="00000000" w:rsidP="008F2B7D">
            <w:pPr>
              <w:pStyle w:val="Themenbeschreibung"/>
            </w:pPr>
            <w:sdt>
              <w:sdtPr>
                <w:id w:val="-2014445731"/>
                <w:placeholder>
                  <w:docPart w:val="63B6FD01E3604E488A4153AE0892198D"/>
                </w:placeholder>
                <w15:appearance w15:val="hidden"/>
              </w:sdtPr>
              <w:sdtContent>
                <w:r w:rsidR="00221621">
                  <w:t>August 2024</w:t>
                </w:r>
              </w:sdtContent>
            </w:sdt>
            <w:r w:rsidR="00404879">
              <w:t>-Juli 2025</w:t>
            </w:r>
            <w:r w:rsidR="00B7283D" w:rsidRPr="008A753D">
              <w:rPr>
                <w:lang w:bidi="de-DE"/>
              </w:rPr>
              <w:t xml:space="preserve"> </w:t>
            </w:r>
          </w:p>
        </w:tc>
      </w:tr>
      <w:tr w:rsidR="002719D0" w:rsidRPr="008A753D" w14:paraId="03625E49" w14:textId="77777777" w:rsidTr="002719D0">
        <w:trPr>
          <w:trHeight w:val="5904"/>
        </w:trPr>
        <w:tc>
          <w:tcPr>
            <w:tcW w:w="3250" w:type="pct"/>
          </w:tcPr>
          <w:p w14:paraId="777BC671" w14:textId="77777777" w:rsidR="002719D0" w:rsidRPr="008A753D" w:rsidRDefault="002719D0" w:rsidP="002719D0"/>
        </w:tc>
        <w:tc>
          <w:tcPr>
            <w:tcW w:w="333" w:type="pct"/>
          </w:tcPr>
          <w:p w14:paraId="6278DFA6" w14:textId="77777777" w:rsidR="002719D0" w:rsidRPr="008A753D" w:rsidRDefault="002719D0" w:rsidP="002719D0"/>
        </w:tc>
        <w:tc>
          <w:tcPr>
            <w:tcW w:w="1417" w:type="pct"/>
          </w:tcPr>
          <w:p w14:paraId="5228D439" w14:textId="77777777" w:rsidR="002719D0" w:rsidRPr="008A753D" w:rsidRDefault="002719D0" w:rsidP="002719D0"/>
        </w:tc>
      </w:tr>
      <w:tr w:rsidR="00AD2E65" w:rsidRPr="008A753D" w14:paraId="25A4F3C7" w14:textId="77777777" w:rsidTr="00AD2E65">
        <w:trPr>
          <w:trHeight w:val="1008"/>
        </w:trPr>
        <w:tc>
          <w:tcPr>
            <w:tcW w:w="3250" w:type="pct"/>
            <w:vMerge w:val="restart"/>
          </w:tcPr>
          <w:p w14:paraId="5E0D53C6" w14:textId="46EE5037" w:rsidR="00AD2E65" w:rsidRPr="008A753D" w:rsidRDefault="00ED1DE0" w:rsidP="00F20FFA">
            <w:pPr>
              <w:pStyle w:val="berschrift1"/>
            </w:pPr>
            <w:r>
              <w:t>Das haben wir vor:</w:t>
            </w:r>
            <w:r w:rsidR="00B7283D" w:rsidRPr="008A753D">
              <w:rPr>
                <w:lang w:bidi="de-DE"/>
              </w:rPr>
              <w:t xml:space="preserve"> </w:t>
            </w:r>
          </w:p>
          <w:sdt>
            <w:sdtPr>
              <w:id w:val="445277527"/>
              <w:placeholder>
                <w:docPart w:val="C90FBD1C558F404C9CAD356EA3E5F1FD"/>
              </w:placeholder>
              <w15:appearance w15:val="hidden"/>
            </w:sdtPr>
            <w:sdtContent>
              <w:p w14:paraId="23125A50" w14:textId="34EE9304" w:rsidR="00AD2E65" w:rsidRDefault="00ED1DE0" w:rsidP="00ED1DE0">
                <w:r>
                  <w:t>Ziel der Photo AG ist es</w:t>
                </w:r>
                <w:r w:rsidR="00471C81">
                  <w:t>,</w:t>
                </w:r>
                <w:r>
                  <w:t xml:space="preserve"> aus unseren Handys das Beste herauszuholen, wenn es um Photos geht. </w:t>
                </w:r>
                <w:r w:rsidR="005415C4">
                  <w:t>Ihr lernt etwas darüber, wie man</w:t>
                </w:r>
              </w:p>
              <w:p w14:paraId="2EB8202B" w14:textId="77777777" w:rsidR="005415C4" w:rsidRDefault="005415C4" w:rsidP="005415C4">
                <w:pPr>
                  <w:pStyle w:val="Listenabsatz"/>
                  <w:numPr>
                    <w:ilvl w:val="0"/>
                    <w:numId w:val="1"/>
                  </w:numPr>
                </w:pPr>
                <w:r>
                  <w:t>die beste Perspektive findet</w:t>
                </w:r>
              </w:p>
              <w:p w14:paraId="3BA1AE62" w14:textId="363283B7" w:rsidR="005415C4" w:rsidRDefault="00520049" w:rsidP="005415C4">
                <w:pPr>
                  <w:pStyle w:val="Listenabsatz"/>
                  <w:numPr>
                    <w:ilvl w:val="0"/>
                    <w:numId w:val="1"/>
                  </w:numPr>
                </w:pPr>
                <w:r>
                  <w:t xml:space="preserve">tolle </w:t>
                </w:r>
                <w:proofErr w:type="spellStart"/>
                <w:r>
                  <w:t>Portrai</w:t>
                </w:r>
                <w:r w:rsidR="00DD45ED">
                  <w:t>t</w:t>
                </w:r>
                <w:r>
                  <w:t>photos</w:t>
                </w:r>
                <w:proofErr w:type="spellEnd"/>
                <w:r>
                  <w:t xml:space="preserve"> machen kann</w:t>
                </w:r>
              </w:p>
              <w:p w14:paraId="16167A03" w14:textId="77777777" w:rsidR="00520049" w:rsidRDefault="001E671D" w:rsidP="005415C4">
                <w:pPr>
                  <w:pStyle w:val="Listenabsatz"/>
                  <w:numPr>
                    <w:ilvl w:val="0"/>
                    <w:numId w:val="1"/>
                  </w:numPr>
                </w:pPr>
                <w:r>
                  <w:t>Personen, Tiere, Pflanzen und Landschaften eindrucksvoll ins Bild setzt</w:t>
                </w:r>
              </w:p>
              <w:p w14:paraId="45B5A89D" w14:textId="77777777" w:rsidR="00BE3070" w:rsidRDefault="00BE3070" w:rsidP="005415C4">
                <w:pPr>
                  <w:pStyle w:val="Listenabsatz"/>
                  <w:numPr>
                    <w:ilvl w:val="0"/>
                    <w:numId w:val="1"/>
                  </w:numPr>
                </w:pPr>
                <w:proofErr w:type="spellStart"/>
                <w:r>
                  <w:t>Trickphotos</w:t>
                </w:r>
                <w:proofErr w:type="spellEnd"/>
                <w:r>
                  <w:t xml:space="preserve"> erstellt</w:t>
                </w:r>
              </w:p>
              <w:p w14:paraId="376152AD" w14:textId="77777777" w:rsidR="00BE3070" w:rsidRDefault="00BE3070" w:rsidP="005415C4">
                <w:pPr>
                  <w:pStyle w:val="Listenabsatz"/>
                  <w:numPr>
                    <w:ilvl w:val="0"/>
                    <w:numId w:val="1"/>
                  </w:numPr>
                </w:pPr>
                <w:r>
                  <w:t xml:space="preserve">Kleine Videosequenzen </w:t>
                </w:r>
                <w:r w:rsidR="000269F0">
                  <w:t>erstellen kann</w:t>
                </w:r>
              </w:p>
              <w:p w14:paraId="07446044" w14:textId="77777777" w:rsidR="000269F0" w:rsidRDefault="000269F0" w:rsidP="000269F0">
                <w:pPr>
                  <w:pStyle w:val="Listenabsatz"/>
                  <w:numPr>
                    <w:ilvl w:val="0"/>
                    <w:numId w:val="1"/>
                  </w:numPr>
                </w:pPr>
                <w:r>
                  <w:t>Erstaunliche Bildeffekte erzielen kann</w:t>
                </w:r>
              </w:p>
              <w:p w14:paraId="2127F624" w14:textId="0E8427D6" w:rsidR="005E1C0A" w:rsidRDefault="005E1C0A" w:rsidP="000269F0">
                <w:pPr>
                  <w:pStyle w:val="Listenabsatz"/>
                  <w:numPr>
                    <w:ilvl w:val="0"/>
                    <w:numId w:val="1"/>
                  </w:numPr>
                </w:pPr>
                <w:r>
                  <w:t>Objekte wie Glaskugeln, Prismen und Spiegel nutzen kann</w:t>
                </w:r>
              </w:p>
              <w:p w14:paraId="659D52C3" w14:textId="42311C76" w:rsidR="00F20FFA" w:rsidRDefault="000269F0" w:rsidP="000269F0">
                <w:r>
                  <w:t xml:space="preserve">Die Teilnehmer der Photo AG sollen dann auch auf Klassenfahrten und Ausflügen offiziell das Handy nutzen dürfen und fleißig Bilder machen, die dann nachher </w:t>
                </w:r>
                <w:r w:rsidR="000F282F">
                  <w:t>Berichte auf unserer neuenHomepage</w:t>
                </w:r>
                <w:r>
                  <w:t xml:space="preserve"> </w:t>
                </w:r>
                <w:r w:rsidR="000F282F">
                  <w:t>ergänzen</w:t>
                </w:r>
              </w:p>
            </w:sdtContent>
          </w:sdt>
          <w:p w14:paraId="2BBE9564" w14:textId="77777777" w:rsidR="00F20FFA" w:rsidRDefault="00F20FFA" w:rsidP="000269F0">
            <w:pPr>
              <w:rPr>
                <w:lang w:val="en-US"/>
              </w:rPr>
            </w:pPr>
            <w:r>
              <w:t xml:space="preserve">Es wird monatliche </w:t>
            </w:r>
            <w:proofErr w:type="spellStart"/>
            <w:r>
              <w:t>Challenges</w:t>
            </w:r>
            <w:proofErr w:type="spellEnd"/>
            <w:r>
              <w:t xml:space="preserve"> geben, wobei die besten</w:t>
            </w:r>
            <w:r>
              <w:rPr>
                <w:lang w:val="en-US"/>
              </w:rPr>
              <w:t xml:space="preserve"> Photos </w:t>
            </w:r>
            <w:r w:rsidR="00D540F1">
              <w:rPr>
                <w:lang w:val="en-US"/>
              </w:rPr>
              <w:t xml:space="preserve">von </w:t>
            </w:r>
            <w:proofErr w:type="spellStart"/>
            <w:r w:rsidR="00D540F1">
              <w:rPr>
                <w:lang w:val="en-US"/>
              </w:rPr>
              <w:t>einer</w:t>
            </w:r>
            <w:proofErr w:type="spellEnd"/>
            <w:r w:rsidR="00D540F1">
              <w:rPr>
                <w:lang w:val="en-US"/>
              </w:rPr>
              <w:t xml:space="preserve"> </w:t>
            </w:r>
            <w:proofErr w:type="spellStart"/>
            <w:r w:rsidR="00D540F1">
              <w:rPr>
                <w:lang w:val="en-US"/>
              </w:rPr>
              <w:t>unabhängigen</w:t>
            </w:r>
            <w:proofErr w:type="spellEnd"/>
            <w:r w:rsidR="00D540F1">
              <w:rPr>
                <w:lang w:val="en-US"/>
              </w:rPr>
              <w:t xml:space="preserve"> Jury </w:t>
            </w:r>
            <w:proofErr w:type="spellStart"/>
            <w:r w:rsidR="00D540F1">
              <w:rPr>
                <w:lang w:val="en-US"/>
              </w:rPr>
              <w:t>gewählt</w:t>
            </w:r>
            <w:proofErr w:type="spellEnd"/>
            <w:r w:rsidR="00D540F1">
              <w:rPr>
                <w:lang w:val="en-US"/>
              </w:rPr>
              <w:t xml:space="preserve"> u</w:t>
            </w:r>
            <w:r>
              <w:rPr>
                <w:lang w:val="en-US"/>
              </w:rPr>
              <w:t xml:space="preserve">nd </w:t>
            </w:r>
            <w:r w:rsidR="009E190F">
              <w:rPr>
                <w:lang w:val="en-US"/>
              </w:rPr>
              <w:t>auf</w:t>
            </w:r>
            <w:r>
              <w:rPr>
                <w:lang w:val="en-US"/>
              </w:rPr>
              <w:t xml:space="preserve"> </w:t>
            </w:r>
            <w:proofErr w:type="spellStart"/>
            <w:r>
              <w:rPr>
                <w:lang w:val="en-US"/>
              </w:rPr>
              <w:t>der</w:t>
            </w:r>
            <w:proofErr w:type="spellEnd"/>
            <w:r>
              <w:rPr>
                <w:lang w:val="en-US"/>
              </w:rPr>
              <w:t xml:space="preserve"> </w:t>
            </w:r>
            <w:proofErr w:type="spellStart"/>
            <w:r w:rsidR="009E190F">
              <w:rPr>
                <w:lang w:val="en-US"/>
              </w:rPr>
              <w:t>Schulhomepage</w:t>
            </w:r>
            <w:proofErr w:type="spellEnd"/>
            <w:r>
              <w:rPr>
                <w:lang w:val="en-US"/>
              </w:rPr>
              <w:t xml:space="preserve"> </w:t>
            </w:r>
            <w:proofErr w:type="spellStart"/>
            <w:r w:rsidR="009E190F">
              <w:rPr>
                <w:lang w:val="en-US"/>
              </w:rPr>
              <w:t>veröffentlicht</w:t>
            </w:r>
            <w:proofErr w:type="spellEnd"/>
            <w:r>
              <w:rPr>
                <w:lang w:val="en-US"/>
              </w:rPr>
              <w:t xml:space="preserve"> </w:t>
            </w:r>
            <w:proofErr w:type="spellStart"/>
            <w:r>
              <w:rPr>
                <w:lang w:val="en-US"/>
              </w:rPr>
              <w:t>werden</w:t>
            </w:r>
            <w:proofErr w:type="spellEnd"/>
            <w:r>
              <w:rPr>
                <w:lang w:val="en-US"/>
              </w:rPr>
              <w:t>.</w:t>
            </w:r>
          </w:p>
          <w:p w14:paraId="4B871617" w14:textId="2144C9B0" w:rsidR="00251198" w:rsidRPr="00251198" w:rsidRDefault="00251198" w:rsidP="000269F0">
            <w:pPr>
              <w:rPr>
                <w:b/>
                <w:bCs/>
                <w:lang w:val="en-US"/>
              </w:rPr>
            </w:pPr>
            <w:proofErr w:type="spellStart"/>
            <w:r>
              <w:rPr>
                <w:b/>
                <w:bCs/>
                <w:lang w:val="en-US"/>
              </w:rPr>
              <w:t>Auch</w:t>
            </w:r>
            <w:proofErr w:type="spellEnd"/>
            <w:r>
              <w:rPr>
                <w:b/>
                <w:bCs/>
                <w:lang w:val="en-US"/>
              </w:rPr>
              <w:t xml:space="preserve"> </w:t>
            </w:r>
            <w:proofErr w:type="spellStart"/>
            <w:r>
              <w:rPr>
                <w:b/>
                <w:bCs/>
                <w:lang w:val="en-US"/>
              </w:rPr>
              <w:t>im</w:t>
            </w:r>
            <w:proofErr w:type="spellEnd"/>
            <w:r>
              <w:rPr>
                <w:b/>
                <w:bCs/>
                <w:lang w:val="en-US"/>
              </w:rPr>
              <w:t xml:space="preserve"> 2. </w:t>
            </w:r>
            <w:proofErr w:type="spellStart"/>
            <w:r>
              <w:rPr>
                <w:b/>
                <w:bCs/>
                <w:lang w:val="en-US"/>
              </w:rPr>
              <w:t>Halbjahr</w:t>
            </w:r>
            <w:proofErr w:type="spellEnd"/>
            <w:r>
              <w:rPr>
                <w:b/>
                <w:bCs/>
                <w:lang w:val="en-US"/>
              </w:rPr>
              <w:t xml:space="preserve"> </w:t>
            </w:r>
            <w:proofErr w:type="spellStart"/>
            <w:r>
              <w:rPr>
                <w:b/>
                <w:bCs/>
                <w:lang w:val="en-US"/>
              </w:rPr>
              <w:t>ist</w:t>
            </w:r>
            <w:proofErr w:type="spellEnd"/>
            <w:r>
              <w:rPr>
                <w:b/>
                <w:bCs/>
                <w:lang w:val="en-US"/>
              </w:rPr>
              <w:t xml:space="preserve"> </w:t>
            </w:r>
            <w:proofErr w:type="spellStart"/>
            <w:r>
              <w:rPr>
                <w:b/>
                <w:bCs/>
                <w:lang w:val="en-US"/>
              </w:rPr>
              <w:t>ein</w:t>
            </w:r>
            <w:proofErr w:type="spellEnd"/>
            <w:r>
              <w:rPr>
                <w:b/>
                <w:bCs/>
                <w:lang w:val="en-US"/>
              </w:rPr>
              <w:t xml:space="preserve"> </w:t>
            </w:r>
            <w:proofErr w:type="spellStart"/>
            <w:r>
              <w:rPr>
                <w:b/>
                <w:bCs/>
                <w:lang w:val="en-US"/>
              </w:rPr>
              <w:t>Einstieg</w:t>
            </w:r>
            <w:proofErr w:type="spellEnd"/>
            <w:r>
              <w:rPr>
                <w:b/>
                <w:bCs/>
                <w:lang w:val="en-US"/>
              </w:rPr>
              <w:t xml:space="preserve"> </w:t>
            </w:r>
            <w:proofErr w:type="spellStart"/>
            <w:r>
              <w:rPr>
                <w:b/>
                <w:bCs/>
                <w:lang w:val="en-US"/>
              </w:rPr>
              <w:t>noch</w:t>
            </w:r>
            <w:proofErr w:type="spellEnd"/>
            <w:r>
              <w:rPr>
                <w:b/>
                <w:bCs/>
                <w:lang w:val="en-US"/>
              </w:rPr>
              <w:t xml:space="preserve"> </w:t>
            </w:r>
            <w:proofErr w:type="spellStart"/>
            <w:r>
              <w:rPr>
                <w:b/>
                <w:bCs/>
                <w:lang w:val="en-US"/>
              </w:rPr>
              <w:t>möglich</w:t>
            </w:r>
            <w:proofErr w:type="spellEnd"/>
            <w:r>
              <w:rPr>
                <w:b/>
                <w:bCs/>
                <w:lang w:val="en-US"/>
              </w:rPr>
              <w:t>!</w:t>
            </w:r>
          </w:p>
          <w:p w14:paraId="20ABC06F" w14:textId="1200552B" w:rsidR="00251198" w:rsidRPr="00F20FFA" w:rsidRDefault="00251198" w:rsidP="000269F0">
            <w:pPr>
              <w:rPr>
                <w:rFonts w:ascii="Galvji" w:hAnsi="Galvji"/>
                <w:lang w:val="en-US"/>
              </w:rPr>
            </w:pPr>
          </w:p>
        </w:tc>
        <w:tc>
          <w:tcPr>
            <w:tcW w:w="333" w:type="pct"/>
            <w:vMerge w:val="restart"/>
          </w:tcPr>
          <w:p w14:paraId="780228C1" w14:textId="77777777" w:rsidR="00AD2E65" w:rsidRPr="008A753D" w:rsidRDefault="00AD2E65" w:rsidP="00197602"/>
        </w:tc>
        <w:tc>
          <w:tcPr>
            <w:tcW w:w="1417" w:type="pct"/>
            <w:vAlign w:val="center"/>
          </w:tcPr>
          <w:p w14:paraId="05E26A6E" w14:textId="11B5D2DC" w:rsidR="00AD2E65" w:rsidRPr="008A753D" w:rsidRDefault="00000000" w:rsidP="00BE521F">
            <w:pPr>
              <w:pStyle w:val="Inhaltsverzeichnisberschrift"/>
            </w:pPr>
            <w:sdt>
              <w:sdtPr>
                <w:id w:val="-127868471"/>
                <w:placeholder>
                  <w:docPart w:val="9335AB4206F32B45AABE7751B5D5E4D3"/>
                </w:placeholder>
                <w15:appearance w15:val="hidden"/>
              </w:sdtPr>
              <w:sdtContent>
                <w:r w:rsidR="008333AC">
                  <w:t>Wichtigste Infos</w:t>
                </w:r>
              </w:sdtContent>
            </w:sdt>
            <w:r w:rsidR="00B7283D" w:rsidRPr="008A753D">
              <w:rPr>
                <w:lang w:bidi="de-DE"/>
              </w:rPr>
              <w:t xml:space="preserve"> </w:t>
            </w:r>
            <w:r w:rsidR="00635B2D">
              <w:rPr>
                <w:lang w:bidi="de-DE"/>
              </w:rPr>
              <w:t>auf einen Blick</w:t>
            </w:r>
          </w:p>
          <w:p w14:paraId="5A19AA3E" w14:textId="77777777" w:rsidR="00AD2E65" w:rsidRPr="008A753D" w:rsidRDefault="00AD2E65" w:rsidP="00AD2E65">
            <w:pPr>
              <w:pStyle w:val="Inhaltsverzeichnisberschrift"/>
            </w:pPr>
            <w:r w:rsidRPr="008A753D">
              <w:rPr>
                <w:noProof/>
                <w:lang w:bidi="de-DE"/>
              </w:rPr>
              <mc:AlternateContent>
                <mc:Choice Requires="wps">
                  <w:drawing>
                    <wp:inline distT="0" distB="0" distL="0" distR="0" wp14:anchorId="5AAC36A3" wp14:editId="1BB8FD09">
                      <wp:extent cx="180340" cy="0"/>
                      <wp:effectExtent l="0" t="0" r="0" b="0"/>
                      <wp:docPr id="8" name="Lini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52E8F2" id="Linie 9" o:spid="_x0000_s1026" alt="&quot;&quot;" style="visibility:visible;mso-wrap-style:square;mso-left-percent:-10001;mso-top-percent:-10001;mso-position-horizontal:absolute;mso-position-horizontal-relative:char;mso-position-vertical:absolute;mso-position-vertical-relative:line;mso-left-percent:-10001;mso-top-percent:-10001" from="0,0" to="14.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" strokecolor="#231f20" strokeweight="2pt">
                      <w10:anchorlock/>
                    </v:line>
                  </w:pict>
                </mc:Fallback>
              </mc:AlternateContent>
            </w:r>
          </w:p>
        </w:tc>
      </w:tr>
      <w:tr w:rsidR="00AD2E65" w:rsidRPr="008A753D" w14:paraId="3AE01B76" w14:textId="77777777" w:rsidTr="00AD2E65">
        <w:trPr>
          <w:trHeight w:val="2700"/>
        </w:trPr>
        <w:tc>
          <w:tcPr>
            <w:tcW w:w="3250" w:type="pct"/>
            <w:vMerge/>
          </w:tcPr>
          <w:p w14:paraId="4428D84F" w14:textId="77777777" w:rsidR="00AD2E65" w:rsidRPr="008A753D" w:rsidRDefault="00AD2E65" w:rsidP="002719D0">
            <w:pPr>
              <w:pStyle w:val="berschrift1"/>
            </w:pPr>
          </w:p>
        </w:tc>
        <w:tc>
          <w:tcPr>
            <w:tcW w:w="333" w:type="pct"/>
            <w:vMerge/>
          </w:tcPr>
          <w:p w14:paraId="6DFF1F52" w14:textId="77777777" w:rsidR="00AD2E65" w:rsidRPr="008A753D" w:rsidRDefault="00AD2E65" w:rsidP="00197602"/>
        </w:tc>
        <w:tc>
          <w:tcPr>
            <w:tcW w:w="1417" w:type="pct"/>
            <w:tcMar>
              <w:left w:w="173" w:type="dxa"/>
              <w:right w:w="173" w:type="dxa"/>
            </w:tcMar>
          </w:tcPr>
          <w:p w14:paraId="6F6177B6" w14:textId="49B0044E" w:rsidR="00AD2E65" w:rsidRPr="00FC5B32" w:rsidRDefault="00000000" w:rsidP="00AD2E65">
            <w:pPr>
              <w:pStyle w:val="Thementitel"/>
              <w:rPr>
                <w:b/>
                <w:bCs/>
              </w:rPr>
            </w:pPr>
            <w:sdt>
              <w:sdtPr>
                <w:id w:val="-547690056"/>
                <w:placeholder>
                  <w:docPart w:val="6434FF4D30BF6A4BAD0D205A3729FB8D"/>
                </w:placeholder>
                <w15:appearance w15:val="hidden"/>
              </w:sdtPr>
              <w:sdtEndPr>
                <w:rPr>
                  <w:b/>
                  <w:bCs/>
                </w:rPr>
              </w:sdtEndPr>
              <w:sdtContent>
                <w:r w:rsidR="008333AC" w:rsidRPr="00FC5B32">
                  <w:rPr>
                    <w:b/>
                    <w:bCs/>
                  </w:rPr>
                  <w:t>Wer kann teilnehmen</w:t>
                </w:r>
                <w:r w:rsidR="004C643D" w:rsidRPr="00FC5B32">
                  <w:rPr>
                    <w:b/>
                    <w:bCs/>
                  </w:rPr>
                  <w:t>?</w:t>
                </w:r>
              </w:sdtContent>
            </w:sdt>
            <w:r w:rsidR="00B7283D" w:rsidRPr="00FC5B32">
              <w:rPr>
                <w:b/>
                <w:bCs/>
                <w:lang w:bidi="de-DE"/>
              </w:rPr>
              <w:t xml:space="preserve"> </w:t>
            </w:r>
          </w:p>
          <w:p w14:paraId="093A62C1" w14:textId="3F2AEF51" w:rsidR="00AD2E65" w:rsidRPr="008A753D" w:rsidRDefault="00000000" w:rsidP="00AD2E65">
            <w:pPr>
              <w:pStyle w:val="Themenbeschreibung"/>
            </w:pPr>
            <w:sdt>
              <w:sdtPr>
                <w:id w:val="863630194"/>
                <w:placeholder>
                  <w:docPart w:val="E89E5E92BD34A94D9D84F7D73D33E85A"/>
                </w:placeholder>
                <w15:appearance w15:val="hidden"/>
              </w:sdtPr>
              <w:sdtContent>
                <w:r w:rsidR="004C643D">
                  <w:t>Schüler/innen der Klassen 5-10, die ein Handy besitzen, verantwortlich damit umgehen und gerne photographieren</w:t>
                </w:r>
              </w:sdtContent>
            </w:sdt>
          </w:p>
          <w:p w14:paraId="1FEB2D4E" w14:textId="7AED0486" w:rsidR="00AD2E65" w:rsidRPr="00FC5B32" w:rsidRDefault="00000000" w:rsidP="00AD2E65">
            <w:pPr>
              <w:pStyle w:val="Thementitel"/>
              <w:rPr>
                <w:b/>
                <w:bCs/>
                <w:lang w:bidi="de-DE"/>
              </w:rPr>
            </w:pPr>
            <w:sdt>
              <w:sdtPr>
                <w:id w:val="-127320585"/>
                <w:placeholder>
                  <w:docPart w:val="769EF99F58E31E40894A874735CFDA31"/>
                </w:placeholder>
                <w15:appearance w15:val="hidden"/>
              </w:sdtPr>
              <w:sdtEndPr>
                <w:rPr>
                  <w:b/>
                  <w:bCs/>
                </w:rPr>
              </w:sdtEndPr>
              <w:sdtContent>
                <w:r w:rsidR="004C643D" w:rsidRPr="00FC5B32">
                  <w:rPr>
                    <w:b/>
                    <w:bCs/>
                  </w:rPr>
                  <w:t>Wann</w:t>
                </w:r>
                <w:r w:rsidR="00311787" w:rsidRPr="00FC5B32">
                  <w:rPr>
                    <w:b/>
                    <w:bCs/>
                  </w:rPr>
                  <w:t>/Wo</w:t>
                </w:r>
                <w:r w:rsidR="004C643D" w:rsidRPr="00FC5B32">
                  <w:rPr>
                    <w:b/>
                    <w:bCs/>
                  </w:rPr>
                  <w:t xml:space="preserve"> findet die AG statt</w:t>
                </w:r>
              </w:sdtContent>
            </w:sdt>
            <w:r w:rsidR="00B7283D" w:rsidRPr="00FC5B32">
              <w:rPr>
                <w:b/>
                <w:bCs/>
                <w:lang w:bidi="de-DE"/>
              </w:rPr>
              <w:t xml:space="preserve"> </w:t>
            </w:r>
          </w:p>
          <w:p w14:paraId="1C35BCBD" w14:textId="7FDF117A" w:rsidR="00AD2E65" w:rsidRPr="008A753D" w:rsidRDefault="00311787" w:rsidP="00311787">
            <w:pPr>
              <w:pStyle w:val="Themenbeschreibung"/>
              <w:jc w:val="left"/>
            </w:pPr>
            <w:r>
              <w:t xml:space="preserve">Jeden </w:t>
            </w:r>
            <w:r w:rsidR="00051014">
              <w:t>Donnerstag</w:t>
            </w:r>
            <w:r>
              <w:t xml:space="preserve">, </w:t>
            </w:r>
            <w:r w:rsidR="000D103F">
              <w:t xml:space="preserve">7. Stunde, </w:t>
            </w:r>
            <w:r>
              <w:t>Raum 1.6</w:t>
            </w:r>
          </w:p>
          <w:p w14:paraId="5496695D" w14:textId="097CC3CE" w:rsidR="00AD2E65" w:rsidRPr="008A753D" w:rsidRDefault="00000000" w:rsidP="00AD2E65">
            <w:pPr>
              <w:pStyle w:val="Thementitel"/>
            </w:pPr>
            <w:sdt>
              <w:sdtPr>
                <w:id w:val="-1794044444"/>
                <w:placeholder>
                  <w:docPart w:val="45A99ED666ACAF439DEE2D750AE4D097"/>
                </w:placeholder>
                <w15:appearance w15:val="hidden"/>
              </w:sdtPr>
              <w:sdtEndPr>
                <w:rPr>
                  <w:b/>
                  <w:bCs/>
                </w:rPr>
              </w:sdtEndPr>
              <w:sdtContent>
                <w:r w:rsidR="00221225" w:rsidRPr="00FC5B32">
                  <w:rPr>
                    <w:b/>
                    <w:bCs/>
                  </w:rPr>
                  <w:t>Was ist geplant?</w:t>
                </w:r>
              </w:sdtContent>
            </w:sdt>
            <w:r w:rsidR="00B7283D" w:rsidRPr="008A753D">
              <w:rPr>
                <w:lang w:bidi="de-DE"/>
              </w:rPr>
              <w:t xml:space="preserve"> </w:t>
            </w:r>
          </w:p>
          <w:p w14:paraId="2954F24C" w14:textId="774EA595" w:rsidR="00AD2E65" w:rsidRPr="008A753D" w:rsidRDefault="00000000" w:rsidP="00AD2E65">
            <w:pPr>
              <w:pStyle w:val="Themenbeschreibung"/>
            </w:pPr>
            <w:sdt>
              <w:sdtPr>
                <w:id w:val="-1633009460"/>
                <w:placeholder>
                  <w:docPart w:val="77AEECFE24B78F489EED31246457DBDD"/>
                </w:placeholder>
                <w15:appearance w15:val="hidden"/>
              </w:sdtPr>
              <w:sdtContent>
                <w:r w:rsidR="00221225">
                  <w:t xml:space="preserve">Ausbildung zum offiziellen Schulphotograph, </w:t>
                </w:r>
                <w:r w:rsidR="008A17BB">
                  <w:t xml:space="preserve">Mitgestaltung der </w:t>
                </w:r>
                <w:r w:rsidR="008A17BB">
                  <w:rPr>
                    <w:lang w:val="en-US"/>
                  </w:rPr>
                  <w:t xml:space="preserve">Homepage, </w:t>
                </w:r>
                <w:proofErr w:type="spellStart"/>
                <w:r w:rsidR="008A17BB">
                  <w:rPr>
                    <w:lang w:val="en-US"/>
                  </w:rPr>
                  <w:t>monatliche</w:t>
                </w:r>
                <w:proofErr w:type="spellEnd"/>
                <w:r w:rsidR="008A17BB">
                  <w:rPr>
                    <w:lang w:val="en-US"/>
                  </w:rPr>
                  <w:t xml:space="preserve"> Challenges</w:t>
                </w:r>
              </w:sdtContent>
            </w:sdt>
          </w:p>
        </w:tc>
      </w:tr>
    </w:tbl>
    <w:p w14:paraId="78589D22" w14:textId="77777777" w:rsidR="00197602" w:rsidRPr="008A753D" w:rsidRDefault="00197602" w:rsidP="001C5EF8">
      <w:pPr>
        <w:pStyle w:val="Objektanker"/>
      </w:pPr>
    </w:p>
    <w:sectPr w:rsidR="00197602" w:rsidRPr="008A753D" w:rsidSect="006F1067">
      <w:pgSz w:w="11906" w:h="16838" w:code="9"/>
      <w:pgMar w:top="1191"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60D47" w14:textId="77777777" w:rsidR="000B1A7C" w:rsidRDefault="000B1A7C" w:rsidP="002719D0">
      <w:pPr>
        <w:spacing w:before="0" w:line="240" w:lineRule="auto"/>
      </w:pPr>
      <w:r>
        <w:separator/>
      </w:r>
    </w:p>
  </w:endnote>
  <w:endnote w:type="continuationSeparator" w:id="0">
    <w:p w14:paraId="53D76AE2" w14:textId="77777777" w:rsidR="000B1A7C" w:rsidRDefault="000B1A7C"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altName w:val="Calibri"/>
    <w:panose1 w:val="020B0504020202020204"/>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Franklin Gothic Demi">
    <w:altName w:val="Calibri"/>
    <w:panose1 w:val="020B07030201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pitch w:val="default"/>
  </w:font>
  <w:font w:name="AvenirNext LT Pro Light">
    <w:altName w:val="Calibri"/>
    <w:panose1 w:val="020B0604020202020204"/>
    <w:charset w:val="00"/>
    <w:family w:val="swiss"/>
    <w:pitch w:val="variable"/>
    <w:sig w:usb0="00000007" w:usb1="00000000" w:usb2="00000000" w:usb3="00000000" w:csb0="00000093" w:csb1="00000000"/>
  </w:font>
  <w:font w:name="Galvji">
    <w:panose1 w:val="020B0504020202020204"/>
    <w:charset w:val="4D"/>
    <w:family w:val="swiss"/>
    <w:pitch w:val="variable"/>
    <w:sig w:usb0="A00000EF" w:usb1="5000204A" w:usb2="00001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99670" w14:textId="77777777" w:rsidR="000B1A7C" w:rsidRDefault="000B1A7C" w:rsidP="002719D0">
      <w:pPr>
        <w:spacing w:before="0" w:line="240" w:lineRule="auto"/>
      </w:pPr>
      <w:r>
        <w:separator/>
      </w:r>
    </w:p>
  </w:footnote>
  <w:footnote w:type="continuationSeparator" w:id="0">
    <w:p w14:paraId="46C106D7" w14:textId="77777777" w:rsidR="000B1A7C" w:rsidRDefault="000B1A7C"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84624D"/>
    <w:multiLevelType w:val="hybridMultilevel"/>
    <w:tmpl w:val="C98EDAA0"/>
    <w:lvl w:ilvl="0" w:tplc="FFFFFFFF">
      <w:numFmt w:val="bullet"/>
      <w:lvlText w:val="-"/>
      <w:lvlJc w:val="left"/>
      <w:pPr>
        <w:ind w:left="720" w:hanging="360"/>
      </w:pPr>
      <w:rPr>
        <w:rFonts w:ascii="Avenir Next LT Pro" w:eastAsiaTheme="minorHAnsi" w:hAnsi="Avenir Next LT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8496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removePersonalInformation/>
  <w:removeDateAndTime/>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351"/>
    <w:rsid w:val="000269F0"/>
    <w:rsid w:val="00045C6E"/>
    <w:rsid w:val="00051014"/>
    <w:rsid w:val="000B1A7C"/>
    <w:rsid w:val="000D103F"/>
    <w:rsid w:val="000F282F"/>
    <w:rsid w:val="00152217"/>
    <w:rsid w:val="00156611"/>
    <w:rsid w:val="00173358"/>
    <w:rsid w:val="00197602"/>
    <w:rsid w:val="001C5EF8"/>
    <w:rsid w:val="001D0EEF"/>
    <w:rsid w:val="001E671D"/>
    <w:rsid w:val="00221225"/>
    <w:rsid w:val="00221621"/>
    <w:rsid w:val="00251198"/>
    <w:rsid w:val="002719D0"/>
    <w:rsid w:val="002A621B"/>
    <w:rsid w:val="002B273E"/>
    <w:rsid w:val="002C5DE6"/>
    <w:rsid w:val="002C7492"/>
    <w:rsid w:val="002D09B3"/>
    <w:rsid w:val="002D76B9"/>
    <w:rsid w:val="00311787"/>
    <w:rsid w:val="00325127"/>
    <w:rsid w:val="003368DF"/>
    <w:rsid w:val="00367BAD"/>
    <w:rsid w:val="003B3C98"/>
    <w:rsid w:val="003E3C6A"/>
    <w:rsid w:val="003F1721"/>
    <w:rsid w:val="00404879"/>
    <w:rsid w:val="00406D85"/>
    <w:rsid w:val="00471C81"/>
    <w:rsid w:val="00495BE6"/>
    <w:rsid w:val="004B5A17"/>
    <w:rsid w:val="004C643D"/>
    <w:rsid w:val="004E3576"/>
    <w:rsid w:val="00501291"/>
    <w:rsid w:val="0051030B"/>
    <w:rsid w:val="0051521E"/>
    <w:rsid w:val="00520049"/>
    <w:rsid w:val="005415C4"/>
    <w:rsid w:val="005474ED"/>
    <w:rsid w:val="005C2EB4"/>
    <w:rsid w:val="005E1C0A"/>
    <w:rsid w:val="005E5923"/>
    <w:rsid w:val="00624FC0"/>
    <w:rsid w:val="00635B2D"/>
    <w:rsid w:val="006464F6"/>
    <w:rsid w:val="0069368E"/>
    <w:rsid w:val="006A3277"/>
    <w:rsid w:val="006B6E5D"/>
    <w:rsid w:val="006F1067"/>
    <w:rsid w:val="006F1D1F"/>
    <w:rsid w:val="00713D02"/>
    <w:rsid w:val="00741351"/>
    <w:rsid w:val="00783228"/>
    <w:rsid w:val="007F1EA2"/>
    <w:rsid w:val="008254AB"/>
    <w:rsid w:val="008333AC"/>
    <w:rsid w:val="008A17BB"/>
    <w:rsid w:val="008A3EBD"/>
    <w:rsid w:val="008A753D"/>
    <w:rsid w:val="008F2B7D"/>
    <w:rsid w:val="0090007B"/>
    <w:rsid w:val="00970A18"/>
    <w:rsid w:val="009B4E98"/>
    <w:rsid w:val="009E190F"/>
    <w:rsid w:val="00A6521C"/>
    <w:rsid w:val="00A93FBD"/>
    <w:rsid w:val="00AD2E65"/>
    <w:rsid w:val="00B7283D"/>
    <w:rsid w:val="00B906FE"/>
    <w:rsid w:val="00B97E24"/>
    <w:rsid w:val="00BA179C"/>
    <w:rsid w:val="00BE3070"/>
    <w:rsid w:val="00BE521F"/>
    <w:rsid w:val="00C419DC"/>
    <w:rsid w:val="00C41EAB"/>
    <w:rsid w:val="00C469D0"/>
    <w:rsid w:val="00C758D8"/>
    <w:rsid w:val="00C77147"/>
    <w:rsid w:val="00C86167"/>
    <w:rsid w:val="00D540F1"/>
    <w:rsid w:val="00D70344"/>
    <w:rsid w:val="00DD45ED"/>
    <w:rsid w:val="00DD692E"/>
    <w:rsid w:val="00E02291"/>
    <w:rsid w:val="00E536F7"/>
    <w:rsid w:val="00E53BA4"/>
    <w:rsid w:val="00E647D8"/>
    <w:rsid w:val="00EB2AD3"/>
    <w:rsid w:val="00EB4252"/>
    <w:rsid w:val="00ED1AED"/>
    <w:rsid w:val="00ED1DE0"/>
    <w:rsid w:val="00F12D04"/>
    <w:rsid w:val="00F20FFA"/>
    <w:rsid w:val="00F21EF9"/>
    <w:rsid w:val="00F405CC"/>
    <w:rsid w:val="00F95912"/>
    <w:rsid w:val="00FC5B32"/>
    <w:rsid w:val="00FF6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CAB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Standard">
    <w:name w:val="Normal"/>
    <w:qFormat/>
    <w:rsid w:val="00ED1AED"/>
    <w:pPr>
      <w:spacing w:before="120" w:after="0"/>
    </w:pPr>
    <w:rPr>
      <w:sz w:val="20"/>
    </w:rPr>
  </w:style>
  <w:style w:type="paragraph" w:styleId="berschrift1">
    <w:name w:val="heading 1"/>
    <w:basedOn w:val="Standard"/>
    <w:next w:val="Standard"/>
    <w:link w:val="berschrift1Zchn"/>
    <w:uiPriority w:val="9"/>
    <w:qFormat/>
    <w:rsid w:val="008A753D"/>
    <w:pPr>
      <w:spacing w:before="210" w:line="216" w:lineRule="auto"/>
      <w:outlineLvl w:val="0"/>
    </w:pPr>
    <w:rPr>
      <w:rFonts w:asciiTheme="majorHAnsi" w:hAnsiTheme="majorHAnsi"/>
      <w:b/>
      <w:bCs/>
      <w:spacing w:val="20"/>
      <w:sz w:val="48"/>
      <w:szCs w:val="48"/>
    </w:rPr>
  </w:style>
  <w:style w:type="paragraph" w:styleId="berschrift2">
    <w:name w:val="heading 2"/>
    <w:basedOn w:val="Standard"/>
    <w:next w:val="Standard"/>
    <w:link w:val="berschrift2Zchn"/>
    <w:uiPriority w:val="9"/>
    <w:qFormat/>
    <w:rsid w:val="00BE521F"/>
    <w:pPr>
      <w:outlineLvl w:val="1"/>
    </w:pPr>
    <w:rPr>
      <w:rFonts w:asciiTheme="majorHAnsi" w:hAnsiTheme="majorHAnsi"/>
      <w:b/>
      <w:bCs/>
      <w:spacing w:val="20"/>
      <w:sz w:val="36"/>
      <w:szCs w:val="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8A753D"/>
    <w:pPr>
      <w:spacing w:before="600" w:line="240" w:lineRule="auto"/>
    </w:pPr>
    <w:rPr>
      <w:rFonts w:asciiTheme="majorHAnsi" w:hAnsiTheme="majorHAnsi"/>
      <w:spacing w:val="100"/>
      <w:sz w:val="48"/>
      <w:szCs w:val="50"/>
    </w:rPr>
  </w:style>
  <w:style w:type="character" w:customStyle="1" w:styleId="TitelZchn">
    <w:name w:val="Titel Zchn"/>
    <w:basedOn w:val="Absatz-Standardschriftart"/>
    <w:link w:val="Titel"/>
    <w:uiPriority w:val="10"/>
    <w:rsid w:val="008A753D"/>
    <w:rPr>
      <w:rFonts w:asciiTheme="majorHAnsi" w:hAnsiTheme="majorHAnsi"/>
      <w:spacing w:val="100"/>
      <w:sz w:val="48"/>
      <w:szCs w:val="50"/>
    </w:rPr>
  </w:style>
  <w:style w:type="paragraph" w:styleId="Untertitel">
    <w:name w:val="Subtitle"/>
    <w:basedOn w:val="Standard"/>
    <w:next w:val="Standard"/>
    <w:link w:val="UntertitelZchn"/>
    <w:uiPriority w:val="11"/>
    <w:qFormat/>
    <w:rsid w:val="002719D0"/>
    <w:pPr>
      <w:spacing w:line="240" w:lineRule="auto"/>
    </w:pPr>
    <w:rPr>
      <w:spacing w:val="20"/>
      <w:sz w:val="24"/>
      <w:szCs w:val="24"/>
    </w:rPr>
  </w:style>
  <w:style w:type="character" w:customStyle="1" w:styleId="UntertitelZchn">
    <w:name w:val="Untertitel Zchn"/>
    <w:basedOn w:val="Absatz-Standardschriftart"/>
    <w:link w:val="Untertitel"/>
    <w:uiPriority w:val="11"/>
    <w:rsid w:val="002719D0"/>
    <w:rPr>
      <w:spacing w:val="20"/>
      <w:sz w:val="24"/>
      <w:szCs w:val="24"/>
    </w:rPr>
  </w:style>
  <w:style w:type="character" w:customStyle="1" w:styleId="berschrift1Zchn">
    <w:name w:val="Überschrift 1 Zchn"/>
    <w:basedOn w:val="Absatz-Standardschriftart"/>
    <w:link w:val="berschrift1"/>
    <w:uiPriority w:val="9"/>
    <w:rsid w:val="008A753D"/>
    <w:rPr>
      <w:rFonts w:asciiTheme="majorHAnsi" w:hAnsiTheme="majorHAnsi"/>
      <w:b/>
      <w:bCs/>
      <w:spacing w:val="20"/>
      <w:sz w:val="48"/>
      <w:szCs w:val="48"/>
    </w:rPr>
  </w:style>
  <w:style w:type="paragraph" w:customStyle="1" w:styleId="Verfasserzeile">
    <w:name w:val="Verfasserzeile"/>
    <w:basedOn w:val="Standard"/>
    <w:qFormat/>
    <w:rsid w:val="00BE521F"/>
    <w:rPr>
      <w:sz w:val="18"/>
    </w:rPr>
  </w:style>
  <w:style w:type="paragraph" w:styleId="KeinLeerraum">
    <w:name w:val="No Spacing"/>
    <w:uiPriority w:val="1"/>
    <w:qFormat/>
    <w:rsid w:val="002719D0"/>
    <w:pPr>
      <w:spacing w:after="0" w:line="240" w:lineRule="auto"/>
    </w:pPr>
  </w:style>
  <w:style w:type="paragraph" w:styleId="Kopfzeile">
    <w:name w:val="header"/>
    <w:basedOn w:val="Standard"/>
    <w:link w:val="KopfzeileZchn"/>
    <w:uiPriority w:val="99"/>
    <w:semiHidden/>
    <w:rsid w:val="002719D0"/>
    <w:pPr>
      <w:tabs>
        <w:tab w:val="center" w:pos="4680"/>
        <w:tab w:val="right" w:pos="9360"/>
      </w:tabs>
      <w:spacing w:before="0" w:line="240" w:lineRule="auto"/>
    </w:pPr>
  </w:style>
  <w:style w:type="character" w:customStyle="1" w:styleId="KopfzeileZchn">
    <w:name w:val="Kopfzeile Zchn"/>
    <w:basedOn w:val="Absatz-Standardschriftart"/>
    <w:link w:val="Kopfzeile"/>
    <w:uiPriority w:val="99"/>
    <w:semiHidden/>
    <w:rsid w:val="00B906FE"/>
  </w:style>
  <w:style w:type="paragraph" w:styleId="Fuzeile">
    <w:name w:val="footer"/>
    <w:basedOn w:val="Standard"/>
    <w:link w:val="FuzeileZchn"/>
    <w:uiPriority w:val="99"/>
    <w:semiHidden/>
    <w:rsid w:val="002719D0"/>
    <w:pPr>
      <w:tabs>
        <w:tab w:val="center" w:pos="4680"/>
        <w:tab w:val="right" w:pos="9360"/>
      </w:tabs>
      <w:spacing w:before="0" w:line="240" w:lineRule="auto"/>
    </w:pPr>
  </w:style>
  <w:style w:type="character" w:customStyle="1" w:styleId="FuzeileZchn">
    <w:name w:val="Fußzeile Zchn"/>
    <w:basedOn w:val="Absatz-Standardschriftart"/>
    <w:link w:val="Fuzeile"/>
    <w:uiPriority w:val="99"/>
    <w:semiHidden/>
    <w:rsid w:val="00B906FE"/>
  </w:style>
  <w:style w:type="paragraph" w:customStyle="1" w:styleId="Themenbeschreibung">
    <w:name w:val="Themenbeschreibung"/>
    <w:basedOn w:val="Standard"/>
    <w:qFormat/>
    <w:rsid w:val="00C77147"/>
    <w:pPr>
      <w:jc w:val="center"/>
    </w:pPr>
    <w:rPr>
      <w:sz w:val="18"/>
      <w:szCs w:val="18"/>
    </w:rPr>
  </w:style>
  <w:style w:type="paragraph" w:customStyle="1" w:styleId="Thementitel">
    <w:name w:val="Thementitel"/>
    <w:basedOn w:val="Standard"/>
    <w:qFormat/>
    <w:rsid w:val="00AD2E65"/>
    <w:pPr>
      <w:spacing w:before="360"/>
      <w:jc w:val="center"/>
    </w:pPr>
    <w:rPr>
      <w:caps/>
    </w:rPr>
  </w:style>
  <w:style w:type="paragraph" w:styleId="Inhaltsverzeichnisberschrift">
    <w:name w:val="TOC Heading"/>
    <w:basedOn w:val="Standard"/>
    <w:next w:val="Standard"/>
    <w:uiPriority w:val="39"/>
    <w:qFormat/>
    <w:rsid w:val="00BE521F"/>
    <w:pPr>
      <w:spacing w:before="0"/>
      <w:jc w:val="center"/>
    </w:pPr>
    <w:rPr>
      <w:rFonts w:cs="Times New Roman (Body CS)"/>
      <w:b/>
      <w:caps/>
      <w:spacing w:val="20"/>
    </w:rPr>
  </w:style>
  <w:style w:type="paragraph" w:customStyle="1" w:styleId="Objektanker">
    <w:name w:val="Objektanker"/>
    <w:basedOn w:val="Standard"/>
    <w:qFormat/>
    <w:rsid w:val="00B97E24"/>
    <w:pPr>
      <w:spacing w:before="0"/>
    </w:pPr>
    <w:rPr>
      <w:rFonts w:ascii="AvenirNext LT Pro Light"/>
      <w:noProof/>
      <w:sz w:val="10"/>
    </w:rPr>
  </w:style>
  <w:style w:type="character" w:customStyle="1" w:styleId="berschrift2Zchn">
    <w:name w:val="Überschrift 2 Zchn"/>
    <w:basedOn w:val="Absatz-Standardschriftart"/>
    <w:link w:val="berschrift2"/>
    <w:uiPriority w:val="9"/>
    <w:rsid w:val="00BE521F"/>
    <w:rPr>
      <w:rFonts w:asciiTheme="majorHAnsi" w:hAnsiTheme="majorHAnsi"/>
      <w:b/>
      <w:bCs/>
      <w:spacing w:val="20"/>
      <w:sz w:val="36"/>
      <w:szCs w:val="30"/>
    </w:rPr>
  </w:style>
  <w:style w:type="character" w:styleId="Platzhaltertext">
    <w:name w:val="Placeholder Text"/>
    <w:basedOn w:val="Absatz-Standardschriftart"/>
    <w:uiPriority w:val="99"/>
    <w:semiHidden/>
    <w:rsid w:val="00B7283D"/>
    <w:rPr>
      <w:color w:val="808080"/>
    </w:rPr>
  </w:style>
  <w:style w:type="paragraph" w:styleId="Listenabsatz">
    <w:name w:val="List Paragraph"/>
    <w:basedOn w:val="Standard"/>
    <w:uiPriority w:val="34"/>
    <w:semiHidden/>
    <w:qFormat/>
    <w:rsid w:val="005415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7b80F3B242-99DE-DA48-90C2-35D24CEDB830%7dtf11886144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49A975378A9F4EB7BCC20C010777B8"/>
        <w:category>
          <w:name w:val="Allgemein"/>
          <w:gallery w:val="placeholder"/>
        </w:category>
        <w:types>
          <w:type w:val="bbPlcHdr"/>
        </w:types>
        <w:behaviors>
          <w:behavior w:val="content"/>
        </w:behaviors>
        <w:guid w:val="{2647EE10-C013-FD41-9726-BE0152013E56}"/>
      </w:docPartPr>
      <w:docPartBody>
        <w:p w:rsidR="00287B26" w:rsidRDefault="00287B26">
          <w:pPr>
            <w:pStyle w:val="7549A975378A9F4EB7BCC20C010777B8"/>
          </w:pPr>
          <w:r w:rsidRPr="008A753D">
            <w:rPr>
              <w:lang w:bidi="de-DE"/>
            </w:rPr>
            <w:t>MODERNES WOHNEN</w:t>
          </w:r>
        </w:p>
      </w:docPartBody>
    </w:docPart>
    <w:docPart>
      <w:docPartPr>
        <w:name w:val="28C3A48103B2CE46B312170DFF625F4A"/>
        <w:category>
          <w:name w:val="Allgemein"/>
          <w:gallery w:val="placeholder"/>
        </w:category>
        <w:types>
          <w:type w:val="bbPlcHdr"/>
        </w:types>
        <w:behaviors>
          <w:behavior w:val="content"/>
        </w:behaviors>
        <w:guid w:val="{501BC682-3A7F-7245-96C5-DDFFF9850D83}"/>
      </w:docPartPr>
      <w:docPartBody>
        <w:p w:rsidR="00287B26" w:rsidRDefault="00287B26">
          <w:pPr>
            <w:pStyle w:val="28C3A48103B2CE46B312170DFF625F4A"/>
          </w:pPr>
          <w:r w:rsidRPr="008A753D">
            <w:rPr>
              <w:lang w:bidi="de-DE"/>
            </w:rPr>
            <w:t>Ihr Leitfaden zum Thema Kaufen oder Mieten</w:t>
          </w:r>
        </w:p>
      </w:docPartBody>
    </w:docPart>
    <w:docPart>
      <w:docPartPr>
        <w:name w:val="63B6FD01E3604E488A4153AE0892198D"/>
        <w:category>
          <w:name w:val="Allgemein"/>
          <w:gallery w:val="placeholder"/>
        </w:category>
        <w:types>
          <w:type w:val="bbPlcHdr"/>
        </w:types>
        <w:behaviors>
          <w:behavior w:val="content"/>
        </w:behaviors>
        <w:guid w:val="{5E9FCFB5-5B29-7B43-AFC8-02B740DB8AB1}"/>
      </w:docPartPr>
      <w:docPartBody>
        <w:p w:rsidR="00287B26" w:rsidRDefault="00287B26">
          <w:pPr>
            <w:pStyle w:val="63B6FD01E3604E488A4153AE0892198D"/>
          </w:pPr>
          <w:r w:rsidRPr="008A753D">
            <w:rPr>
              <w:lang w:bidi="de-DE"/>
            </w:rPr>
            <w:t>OKTOBER / 20XX / AUSGABE 10</w:t>
          </w:r>
        </w:p>
      </w:docPartBody>
    </w:docPart>
    <w:docPart>
      <w:docPartPr>
        <w:name w:val="C90FBD1C558F404C9CAD356EA3E5F1FD"/>
        <w:category>
          <w:name w:val="Allgemein"/>
          <w:gallery w:val="placeholder"/>
        </w:category>
        <w:types>
          <w:type w:val="bbPlcHdr"/>
        </w:types>
        <w:behaviors>
          <w:behavior w:val="content"/>
        </w:behaviors>
        <w:guid w:val="{3F6B297A-4E7C-0949-8693-47BFC2511551}"/>
      </w:docPartPr>
      <w:docPartBody>
        <w:p w:rsidR="00287B26" w:rsidRPr="008A753D" w:rsidRDefault="00287B26" w:rsidP="00B7283D">
          <w:r w:rsidRPr="008A753D">
            <w:rPr>
              <w:lang w:bidi="de-DE"/>
            </w:rPr>
            <w:t xml:space="preserve">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 </w:t>
          </w:r>
        </w:p>
        <w:p w:rsidR="00287B26" w:rsidRPr="008A753D" w:rsidRDefault="00287B26" w:rsidP="00B7283D">
          <w:r w:rsidRPr="008A753D">
            <w:rPr>
              <w:lang w:bidi="de-DE"/>
            </w:rPr>
            <w:t xml:space="preserve">Newsletter sind Zeitschriften, die verwendet werden, um Ihr Produkt oder Ihren Blog zu bewerben oder Ihre Abonnenten mit aktuellen Informationen zu versorgen. Sie sind eine hervorragende Möglichkeit, um regelmäßig Kontakt mit Ihren Abonnenten zu pflegen. Geben Sie hier den Inhalt Ihres Newsletters ein. </w:t>
          </w:r>
        </w:p>
        <w:p w:rsidR="00287B26" w:rsidRDefault="00287B26">
          <w:pPr>
            <w:pStyle w:val="C90FBD1C558F404C9CAD356EA3E5F1FD"/>
          </w:pPr>
          <w:r w:rsidRPr="008A753D">
            <w:rPr>
              <w:lang w:bidi="de-DE"/>
            </w:rPr>
            <w:t>Newsletter sind Zeitschriften, die verwendet werden, um Ihr Produkt oder Ihren Blog zu bewerben oder Ihre Abonnenten mit aktuellen Informationen zu versorgen. Geben Sie hier den Inhalt Ihres Newsletters ein.</w:t>
          </w:r>
        </w:p>
      </w:docPartBody>
    </w:docPart>
    <w:docPart>
      <w:docPartPr>
        <w:name w:val="9335AB4206F32B45AABE7751B5D5E4D3"/>
        <w:category>
          <w:name w:val="Allgemein"/>
          <w:gallery w:val="placeholder"/>
        </w:category>
        <w:types>
          <w:type w:val="bbPlcHdr"/>
        </w:types>
        <w:behaviors>
          <w:behavior w:val="content"/>
        </w:behaviors>
        <w:guid w:val="{A0231A15-C603-B345-84FE-B82AD0B36429}"/>
      </w:docPartPr>
      <w:docPartBody>
        <w:p w:rsidR="00287B26" w:rsidRDefault="00287B26">
          <w:pPr>
            <w:pStyle w:val="9335AB4206F32B45AABE7751B5D5E4D3"/>
          </w:pPr>
          <w:r w:rsidRPr="008A753D">
            <w:rPr>
              <w:lang w:bidi="de-DE"/>
            </w:rPr>
            <w:t>In dieser Ausgabe</w:t>
          </w:r>
        </w:p>
      </w:docPartBody>
    </w:docPart>
    <w:docPart>
      <w:docPartPr>
        <w:name w:val="6434FF4D30BF6A4BAD0D205A3729FB8D"/>
        <w:category>
          <w:name w:val="Allgemein"/>
          <w:gallery w:val="placeholder"/>
        </w:category>
        <w:types>
          <w:type w:val="bbPlcHdr"/>
        </w:types>
        <w:behaviors>
          <w:behavior w:val="content"/>
        </w:behaviors>
        <w:guid w:val="{4A87407E-14CF-1340-A9CA-3D16C031C219}"/>
      </w:docPartPr>
      <w:docPartBody>
        <w:p w:rsidR="00287B26" w:rsidRDefault="00287B26">
          <w:pPr>
            <w:pStyle w:val="6434FF4D30BF6A4BAD0D205A3729FB8D"/>
          </w:pPr>
          <w:r w:rsidRPr="008A753D">
            <w:rPr>
              <w:lang w:bidi="de-DE"/>
            </w:rPr>
            <w:t>EIN BLICK INS INNERE</w:t>
          </w:r>
        </w:p>
      </w:docPartBody>
    </w:docPart>
    <w:docPart>
      <w:docPartPr>
        <w:name w:val="E89E5E92BD34A94D9D84F7D73D33E85A"/>
        <w:category>
          <w:name w:val="Allgemein"/>
          <w:gallery w:val="placeholder"/>
        </w:category>
        <w:types>
          <w:type w:val="bbPlcHdr"/>
        </w:types>
        <w:behaviors>
          <w:behavior w:val="content"/>
        </w:behaviors>
        <w:guid w:val="{84E68632-B3EA-C445-A90F-30B770ACD22C}"/>
      </w:docPartPr>
      <w:docPartBody>
        <w:p w:rsidR="00287B26" w:rsidRDefault="00287B26">
          <w:pPr>
            <w:pStyle w:val="E89E5E92BD34A94D9D84F7D73D33E85A"/>
          </w:pPr>
          <w:r w:rsidRPr="008A753D">
            <w:rPr>
              <w:lang w:bidi="de-DE"/>
            </w:rPr>
            <w:t>Fügen Sie hier einen Beschreibungstext ein, um das Interesse der Abonnenten an Ihrem Thema zu wecken.</w:t>
          </w:r>
        </w:p>
      </w:docPartBody>
    </w:docPart>
    <w:docPart>
      <w:docPartPr>
        <w:name w:val="769EF99F58E31E40894A874735CFDA31"/>
        <w:category>
          <w:name w:val="Allgemein"/>
          <w:gallery w:val="placeholder"/>
        </w:category>
        <w:types>
          <w:type w:val="bbPlcHdr"/>
        </w:types>
        <w:behaviors>
          <w:behavior w:val="content"/>
        </w:behaviors>
        <w:guid w:val="{665C1DA1-52A7-5740-BF24-DB134FEA686C}"/>
      </w:docPartPr>
      <w:docPartBody>
        <w:p w:rsidR="00287B26" w:rsidRDefault="00287B26">
          <w:pPr>
            <w:pStyle w:val="769EF99F58E31E40894A874735CFDA31"/>
          </w:pPr>
          <w:r w:rsidRPr="008A753D">
            <w:rPr>
              <w:lang w:bidi="de-DE"/>
            </w:rPr>
            <w:t>IMMOBILIENTRENDS</w:t>
          </w:r>
        </w:p>
      </w:docPartBody>
    </w:docPart>
    <w:docPart>
      <w:docPartPr>
        <w:name w:val="45A99ED666ACAF439DEE2D750AE4D097"/>
        <w:category>
          <w:name w:val="Allgemein"/>
          <w:gallery w:val="placeholder"/>
        </w:category>
        <w:types>
          <w:type w:val="bbPlcHdr"/>
        </w:types>
        <w:behaviors>
          <w:behavior w:val="content"/>
        </w:behaviors>
        <w:guid w:val="{20FD25E8-AD09-154A-8051-AFD1344872CF}"/>
      </w:docPartPr>
      <w:docPartBody>
        <w:p w:rsidR="00287B26" w:rsidRDefault="00287B26">
          <w:pPr>
            <w:pStyle w:val="45A99ED666ACAF439DEE2D750AE4D097"/>
          </w:pPr>
          <w:r w:rsidRPr="008A753D">
            <w:rPr>
              <w:lang w:bidi="de-DE"/>
            </w:rPr>
            <w:t>SIE WOLLEN VERMIETEN?</w:t>
          </w:r>
        </w:p>
      </w:docPartBody>
    </w:docPart>
    <w:docPart>
      <w:docPartPr>
        <w:name w:val="77AEECFE24B78F489EED31246457DBDD"/>
        <w:category>
          <w:name w:val="Allgemein"/>
          <w:gallery w:val="placeholder"/>
        </w:category>
        <w:types>
          <w:type w:val="bbPlcHdr"/>
        </w:types>
        <w:behaviors>
          <w:behavior w:val="content"/>
        </w:behaviors>
        <w:guid w:val="{95B4205E-02F9-C644-990D-7402C8BDCF6C}"/>
      </w:docPartPr>
      <w:docPartBody>
        <w:p w:rsidR="00287B26" w:rsidRDefault="00287B26">
          <w:pPr>
            <w:pStyle w:val="77AEECFE24B78F489EED31246457DBDD"/>
          </w:pPr>
          <w:r w:rsidRPr="008A753D">
            <w:rPr>
              <w:lang w:bidi="de-DE"/>
            </w:rPr>
            <w:t>Fügen Sie hier einen Beschreibungstext ein, um das Interesse der Abonnenten an Ihrem Thema zu wecken.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altName w:val="Calibri"/>
    <w:panose1 w:val="020B0504020202020204"/>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Franklin Gothic Demi">
    <w:altName w:val="Calibri"/>
    <w:panose1 w:val="020B07030201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pitch w:val="default"/>
  </w:font>
  <w:font w:name="AvenirNext LT Pro Light">
    <w:altName w:val="Calibri"/>
    <w:panose1 w:val="020B0604020202020204"/>
    <w:charset w:val="00"/>
    <w:family w:val="swiss"/>
    <w:pitch w:val="variable"/>
    <w:sig w:usb0="00000007" w:usb1="00000000" w:usb2="00000000" w:usb3="00000000" w:csb0="00000093" w:csb1="00000000"/>
  </w:font>
  <w:font w:name="Galvji">
    <w:panose1 w:val="020B0504020202020204"/>
    <w:charset w:val="4D"/>
    <w:family w:val="swiss"/>
    <w:pitch w:val="variable"/>
    <w:sig w:usb0="A00000EF" w:usb1="5000204A" w:usb2="00001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B26"/>
    <w:rsid w:val="00287B26"/>
    <w:rsid w:val="003F40D4"/>
    <w:rsid w:val="005A4E08"/>
    <w:rsid w:val="006464F6"/>
    <w:rsid w:val="00A81D84"/>
    <w:rsid w:val="00C469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549A975378A9F4EB7BCC20C010777B8">
    <w:name w:val="7549A975378A9F4EB7BCC20C010777B8"/>
  </w:style>
  <w:style w:type="paragraph" w:customStyle="1" w:styleId="28C3A48103B2CE46B312170DFF625F4A">
    <w:name w:val="28C3A48103B2CE46B312170DFF625F4A"/>
  </w:style>
  <w:style w:type="paragraph" w:customStyle="1" w:styleId="63B6FD01E3604E488A4153AE0892198D">
    <w:name w:val="63B6FD01E3604E488A4153AE0892198D"/>
  </w:style>
  <w:style w:type="paragraph" w:customStyle="1" w:styleId="BC0EF3B177581645BB63EE5732655900">
    <w:name w:val="BC0EF3B177581645BB63EE5732655900"/>
  </w:style>
  <w:style w:type="paragraph" w:customStyle="1" w:styleId="01626369B37C8D4A9CE6EF318FC1A56D">
    <w:name w:val="01626369B37C8D4A9CE6EF318FC1A56D"/>
  </w:style>
  <w:style w:type="paragraph" w:customStyle="1" w:styleId="C90FBD1C558F404C9CAD356EA3E5F1FD">
    <w:name w:val="C90FBD1C558F404C9CAD356EA3E5F1FD"/>
  </w:style>
  <w:style w:type="paragraph" w:customStyle="1" w:styleId="9335AB4206F32B45AABE7751B5D5E4D3">
    <w:name w:val="9335AB4206F32B45AABE7751B5D5E4D3"/>
  </w:style>
  <w:style w:type="paragraph" w:customStyle="1" w:styleId="6434FF4D30BF6A4BAD0D205A3729FB8D">
    <w:name w:val="6434FF4D30BF6A4BAD0D205A3729FB8D"/>
  </w:style>
  <w:style w:type="paragraph" w:customStyle="1" w:styleId="E89E5E92BD34A94D9D84F7D73D33E85A">
    <w:name w:val="E89E5E92BD34A94D9D84F7D73D33E85A"/>
  </w:style>
  <w:style w:type="paragraph" w:customStyle="1" w:styleId="769EF99F58E31E40894A874735CFDA31">
    <w:name w:val="769EF99F58E31E40894A874735CFDA31"/>
  </w:style>
  <w:style w:type="paragraph" w:customStyle="1" w:styleId="3C939F284F0C604982B6AA2C75E3ED5D">
    <w:name w:val="3C939F284F0C604982B6AA2C75E3ED5D"/>
  </w:style>
  <w:style w:type="paragraph" w:customStyle="1" w:styleId="45A99ED666ACAF439DEE2D750AE4D097">
    <w:name w:val="45A99ED666ACAF439DEE2D750AE4D097"/>
  </w:style>
  <w:style w:type="paragraph" w:customStyle="1" w:styleId="77AEECFE24B78F489EED31246457DBDD">
    <w:name w:val="77AEECFE24B78F489EED31246457DBDD"/>
  </w:style>
  <w:style w:type="paragraph" w:customStyle="1" w:styleId="AD61C7B88332A7419C49A5938E832F1B">
    <w:name w:val="AD61C7B88332A7419C49A5938E832F1B"/>
  </w:style>
  <w:style w:type="paragraph" w:customStyle="1" w:styleId="4BA766B6FA28F24EA69F04417ACBAB95">
    <w:name w:val="4BA766B6FA28F24EA69F04417ACBAB95"/>
  </w:style>
  <w:style w:type="paragraph" w:customStyle="1" w:styleId="653681AAF81A9B44A2ACD5EC9FFB7020">
    <w:name w:val="653681AAF81A9B44A2ACD5EC9FFB7020"/>
  </w:style>
  <w:style w:type="paragraph" w:customStyle="1" w:styleId="038150F1E52DCF47BCBCFFF683A946E5">
    <w:name w:val="038150F1E52DCF47BCBCFFF683A946E5"/>
  </w:style>
  <w:style w:type="paragraph" w:customStyle="1" w:styleId="24E9304572DC5B45BE8FDB19541074B4">
    <w:name w:val="24E9304572DC5B45BE8FDB19541074B4"/>
  </w:style>
  <w:style w:type="paragraph" w:customStyle="1" w:styleId="3E74912A724B6446A370ABBA529CD8FD">
    <w:name w:val="3E74912A724B6446A370ABBA529CD8FD"/>
  </w:style>
  <w:style w:type="character" w:styleId="Platzhaltertext">
    <w:name w:val="Placeholder Text"/>
    <w:basedOn w:val="Absatz-Standardschriftart"/>
    <w:uiPriority w:val="99"/>
    <w:semiHidden/>
    <w:rPr>
      <w:color w:val="808080"/>
    </w:rPr>
  </w:style>
  <w:style w:type="paragraph" w:customStyle="1" w:styleId="87068A5E92C51C4A82449662505964F2">
    <w:name w:val="87068A5E92C51C4A82449662505964F2"/>
  </w:style>
  <w:style w:type="paragraph" w:customStyle="1" w:styleId="741D68AA0A69DA4AB93B1DA8FB5B6A43">
    <w:name w:val="741D68AA0A69DA4AB93B1DA8FB5B6A43"/>
  </w:style>
  <w:style w:type="paragraph" w:customStyle="1" w:styleId="6641A9300CD7474A978FEB1C44798DCD">
    <w:name w:val="6641A9300CD7474A978FEB1C44798D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2">
      <a:majorFont>
        <a:latin typeface="Franklin Gothic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DF4137-0BDD-430F-8206-D84C41F1ED56}">
  <ds:schemaRefs>
    <ds:schemaRef ds:uri="http://schemas.microsoft.com/office/2006/metadata/properties"/>
    <ds:schemaRef ds:uri="http://www.w3.org/2000/xmlns/"/>
    <ds:schemaRef ds:uri="71af3243-3dd4-4a8d-8c0d-dd76da1f02a5"/>
    <ds:schemaRef ds:uri="http://www.w3.org/2001/XMLSchema-instance"/>
  </ds:schemaRefs>
</ds:datastoreItem>
</file>

<file path=customXml/itemProps2.xml><?xml version="1.0" encoding="utf-8"?>
<ds:datastoreItem xmlns:ds="http://schemas.openxmlformats.org/officeDocument/2006/customXml" ds:itemID="{16142BFF-2D24-4EF6-8C08-C7A4B91E5167}">
  <ds:schemaRefs>
    <ds:schemaRef ds:uri="http://schemas.microsoft.com/office/2006/metadata/contentType"/>
    <ds:schemaRef ds:uri="http://schemas.microsoft.com/office/2006/metadata/properties/metaAttributes"/>
    <ds:schemaRef ds:uri="http://www.w3.org/2000/xmlns/"/>
    <ds:schemaRef ds:uri="http://www.w3.org/2001/XMLSchema"/>
    <ds:schemaRef ds:uri="71af3243-3dd4-4a8d-8c0d-dd76da1f02a5"/>
    <ds:schemaRef ds:uri="16c05727-aa75-4e4a-9b5f-8a80a1165891"/>
  </ds:schemaRefs>
</ds:datastoreItem>
</file>

<file path=customXml/itemProps3.xml><?xml version="1.0" encoding="utf-8"?>
<ds:datastoreItem xmlns:ds="http://schemas.openxmlformats.org/officeDocument/2006/customXml" ds:itemID="{B8AA2A64-7A8F-44D6-85C4-45040C3D3E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%7b80F3B242-99DE-DA48-90C2-35D24CEDB830%7dtf11886144_win32.dotx</Template>
  <TotalTime>0</TotalTime>
  <Pages>1</Pages>
  <Words>183</Words>
  <Characters>1159</Characters>
  <Application>Microsoft Office Word</Application>
  <DocSecurity>0</DocSecurity>
  <Lines>9</Lines>
  <Paragraphs>2</Paragraphs>
  <ScaleCrop>false</ScaleCrop>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2025-02-20T13:06:00Z</dcterms:created>
  <dcterms:modified xsi:type="dcterms:W3CDTF">2025-02-20T13:11:00Z</dcterms:modified>
</cp:coreProperties>
</file>